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225C5" w:rsidRDefault="00C225C5" w:rsidP="00C225C5">
      <w:pPr>
        <w:pStyle w:val="Tytu"/>
        <w:rPr>
          <w:b w:val="0"/>
          <w:sz w:val="44"/>
          <w:szCs w:val="32"/>
        </w:rPr>
      </w:pPr>
      <w:r>
        <w:t>Wycieczka po Pogórzu</w:t>
      </w:r>
    </w:p>
    <w:p w:rsidR="00EB42A6" w:rsidRPr="00EB42A6" w:rsidRDefault="00C225C5" w:rsidP="009370B7">
      <w:pPr>
        <w:pStyle w:val="Nagwek1"/>
      </w:pPr>
      <w:proofErr w:type="spellStart"/>
      <w:r>
        <w:t>Dps</w:t>
      </w:r>
      <w:proofErr w:type="spellEnd"/>
      <w:r>
        <w:t xml:space="preserve">-dom pomocy społecznej </w:t>
      </w:r>
    </w:p>
    <w:p w:rsidR="00F22E9B" w:rsidRPr="00617A3C" w:rsidRDefault="00EB42A6" w:rsidP="00FF502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410210</wp:posOffset>
            </wp:positionV>
            <wp:extent cx="2666365" cy="1998980"/>
            <wp:effectExtent l="171450" t="247650" r="172085" b="24892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36471">
                      <a:off x="0" y="0"/>
                      <a:ext cx="2666365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5C5">
        <w:t xml:space="preserve">W </w:t>
      </w:r>
      <w:proofErr w:type="spellStart"/>
      <w:r w:rsidR="00C225C5">
        <w:t>dps</w:t>
      </w:r>
      <w:proofErr w:type="spellEnd"/>
      <w:r w:rsidR="00C225C5">
        <w:t xml:space="preserve"> </w:t>
      </w:r>
      <w:r w:rsidR="00466C5D">
        <w:t xml:space="preserve">pomaga się chorym starszym </w:t>
      </w:r>
      <w:proofErr w:type="spellStart"/>
      <w:r w:rsidR="00466C5D">
        <w:t>ludzią</w:t>
      </w:r>
      <w:proofErr w:type="spellEnd"/>
    </w:p>
    <w:p w:rsidR="00F22E9B" w:rsidRPr="00617A3C" w:rsidRDefault="00F22E9B">
      <w:pPr>
        <w:jc w:val="center"/>
      </w:pPr>
    </w:p>
    <w:p w:rsidR="00F22E9B" w:rsidRDefault="009B5F22" w:rsidP="008D4E11">
      <w:pPr>
        <w:rPr>
          <w:b/>
          <w:bCs/>
        </w:rPr>
      </w:pPr>
      <w:r>
        <w:rPr>
          <w:b/>
          <w:bCs/>
        </w:rPr>
        <w:t xml:space="preserve">Park przyrody </w:t>
      </w:r>
    </w:p>
    <w:p w:rsidR="009B5F22" w:rsidRDefault="006A6B70" w:rsidP="008D4E11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5447030</wp:posOffset>
            </wp:positionH>
            <wp:positionV relativeFrom="paragraph">
              <wp:posOffset>1818005</wp:posOffset>
            </wp:positionV>
            <wp:extent cx="1565275" cy="1755140"/>
            <wp:effectExtent l="342900" t="285750" r="301625" b="28321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51920">
                      <a:off x="0" y="0"/>
                      <a:ext cx="1565275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4342765</wp:posOffset>
            </wp:positionH>
            <wp:positionV relativeFrom="paragraph">
              <wp:posOffset>339090</wp:posOffset>
            </wp:positionV>
            <wp:extent cx="1324610" cy="1766570"/>
            <wp:effectExtent l="0" t="0" r="8890" b="5080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1865630</wp:posOffset>
            </wp:positionH>
            <wp:positionV relativeFrom="paragraph">
              <wp:posOffset>345440</wp:posOffset>
            </wp:positionV>
            <wp:extent cx="1734185" cy="130048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1983740</wp:posOffset>
            </wp:positionH>
            <wp:positionV relativeFrom="paragraph">
              <wp:posOffset>1801495</wp:posOffset>
            </wp:positionV>
            <wp:extent cx="2353945" cy="1765300"/>
            <wp:effectExtent l="0" t="0" r="8255" b="635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620395</wp:posOffset>
            </wp:positionV>
            <wp:extent cx="2174875" cy="2900045"/>
            <wp:effectExtent l="76200" t="57150" r="73025" b="5270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279">
                      <a:off x="0" y="0"/>
                      <a:ext cx="2174875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F22">
        <w:t xml:space="preserve">Jest tam dużo drzewek oraz </w:t>
      </w:r>
      <w:r w:rsidR="00A70E0E">
        <w:t>drewnianych figurek (PS mieliśmy tam ognisko</w:t>
      </w:r>
      <w:r w:rsidR="00FC5E03">
        <w:t xml:space="preserve"> </w:t>
      </w:r>
      <w:r w:rsidR="00FC5E03">
        <w:rPr>
          <mc:AlternateContent>
            <mc:Choice Requires="w16se"/>
            <mc:Fallback>
              <w:rFonts w:ascii="Segoe UI Symbol" w:eastAsia="Segoe UI Symbol" w:hAnsi="Segoe UI Symbol" w:cs="Segoe UI Symbol"/>
            </mc:Fallback>
          </mc:AlternateContent>
        </w:rPr>
        <mc:AlternateContent>
          <mc:Choice Requires="w16se">
            <w16se:symEx w16se:font="Segoe UI Symbol" w16se:char="1F609"/>
          </mc:Choice>
          <mc:Fallback>
            <w:t>😉</w:t>
          </mc:Fallback>
        </mc:AlternateContent>
      </w:r>
      <w:r w:rsidR="00FC5E03">
        <w:t xml:space="preserve"> )</w:t>
      </w:r>
    </w:p>
    <w:p w:rsidR="002D03FC" w:rsidRPr="00AE5E43" w:rsidRDefault="00AE5E43" w:rsidP="008D4E11">
      <w:r>
        <w:rPr>
          <w:b/>
          <w:bCs/>
        </w:rPr>
        <w:lastRenderedPageBreak/>
        <w:t xml:space="preserve">Stara Stodoła </w:t>
      </w:r>
    </w:p>
    <w:p w:rsidR="00FC5E03" w:rsidRDefault="00AE5E43" w:rsidP="008D4E11">
      <w:r>
        <w:t xml:space="preserve">To miejsce było kiedyś stodołą była tam masa zwierząt </w:t>
      </w:r>
      <w:r w:rsidR="00C75E6C">
        <w:t>takich jak :</w:t>
      </w:r>
    </w:p>
    <w:p w:rsidR="00C75E6C" w:rsidRDefault="00C61189" w:rsidP="008D4E11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1522095</wp:posOffset>
            </wp:positionH>
            <wp:positionV relativeFrom="paragraph">
              <wp:posOffset>3604895</wp:posOffset>
            </wp:positionV>
            <wp:extent cx="3625850" cy="2719070"/>
            <wp:effectExtent l="0" t="0" r="0" b="508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6B9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3465830</wp:posOffset>
            </wp:positionH>
            <wp:positionV relativeFrom="paragraph">
              <wp:posOffset>657225</wp:posOffset>
            </wp:positionV>
            <wp:extent cx="3268345" cy="2451100"/>
            <wp:effectExtent l="0" t="0" r="8255" b="635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345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E6C">
        <w:t xml:space="preserve">Kózki ,krówki ,koniki ,kurki ,świnki </w:t>
      </w:r>
      <w:r w:rsidR="00E73E42">
        <w:t xml:space="preserve"> często przychodziły tam też dzikie kotki i kaczki </w:t>
      </w:r>
      <w:r>
        <w:t>0</w:t>
      </w:r>
    </w:p>
    <w:p w:rsidR="00E73E42" w:rsidRDefault="00855F04" w:rsidP="008D4E11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361950</wp:posOffset>
            </wp:positionV>
            <wp:extent cx="3321050" cy="2490470"/>
            <wp:effectExtent l="266700" t="361950" r="222250" b="36703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72094">
                      <a:off x="0" y="0"/>
                      <a:ext cx="332105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2566" w:rsidRDefault="00182566" w:rsidP="008D4E11"/>
    <w:p w:rsidR="00182566" w:rsidRDefault="00182566" w:rsidP="008D4E11">
      <w:pPr>
        <w:rPr>
          <w:b/>
          <w:bCs/>
        </w:rPr>
      </w:pPr>
      <w:r>
        <w:rPr>
          <w:b/>
          <w:bCs/>
        </w:rPr>
        <w:t xml:space="preserve">Kościół </w:t>
      </w:r>
      <w:r w:rsidR="00EA7DC3">
        <w:rPr>
          <w:b/>
          <w:bCs/>
        </w:rPr>
        <w:t>Najświętszej Maryi Panny</w:t>
      </w:r>
      <w:r w:rsidR="004337D1">
        <w:rPr>
          <w:b/>
          <w:bCs/>
        </w:rPr>
        <w:t xml:space="preserve"> Królowej Polski W Pogórzu </w:t>
      </w:r>
      <w:r w:rsidR="00EA7DC3">
        <w:rPr>
          <w:b/>
          <w:bCs/>
        </w:rPr>
        <w:t xml:space="preserve"> </w:t>
      </w:r>
    </w:p>
    <w:p w:rsidR="00EA7DC3" w:rsidRDefault="00F565D4" w:rsidP="008D4E11">
      <w:r>
        <w:t xml:space="preserve">Kościół mieści się na starówce </w:t>
      </w:r>
      <w:r w:rsidR="00462C4E">
        <w:t>a proboszczem jest ksiądz Ignacy</w:t>
      </w:r>
      <w:r w:rsidR="004337D1">
        <w:t xml:space="preserve"> </w:t>
      </w:r>
      <w:proofErr w:type="spellStart"/>
      <w:r w:rsidR="004337D1">
        <w:t>Czader</w:t>
      </w:r>
      <w:proofErr w:type="spellEnd"/>
    </w:p>
    <w:p w:rsidR="004337D1" w:rsidRDefault="003867DB" w:rsidP="008D4E11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2037080</wp:posOffset>
            </wp:positionH>
            <wp:positionV relativeFrom="paragraph">
              <wp:posOffset>3665220</wp:posOffset>
            </wp:positionV>
            <wp:extent cx="2291080" cy="3054985"/>
            <wp:effectExtent l="0" t="0" r="0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08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33A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38100</wp:posOffset>
            </wp:positionV>
            <wp:extent cx="2206625" cy="2942590"/>
            <wp:effectExtent l="323850" t="228600" r="327025" b="23876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7748">
                      <a:off x="0" y="0"/>
                      <a:ext cx="220662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87F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0</wp:posOffset>
            </wp:positionV>
            <wp:extent cx="2427605" cy="3236595"/>
            <wp:effectExtent l="361950" t="247650" r="353695" b="249555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1786">
                      <a:off x="0" y="0"/>
                      <a:ext cx="2427605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67DB" w:rsidRDefault="003867DB" w:rsidP="008D4E11"/>
    <w:p w:rsidR="003867DB" w:rsidRDefault="003867DB" w:rsidP="008D4E11"/>
    <w:p w:rsidR="003867DB" w:rsidRDefault="003B41B1" w:rsidP="008D4E11">
      <w:pPr>
        <w:rPr>
          <w:b/>
          <w:bCs/>
        </w:rPr>
      </w:pPr>
      <w:r>
        <w:rPr>
          <w:b/>
          <w:bCs/>
        </w:rPr>
        <w:t>Starówka ( Stara Droga )</w:t>
      </w:r>
    </w:p>
    <w:p w:rsidR="003B41B1" w:rsidRDefault="0042401C" w:rsidP="008D4E11">
      <w:r>
        <w:t xml:space="preserve"> </w:t>
      </w:r>
      <w:r w:rsidR="005157E7">
        <w:t xml:space="preserve">Na starej drodze </w:t>
      </w:r>
      <w:r w:rsidR="00F47365">
        <w:t xml:space="preserve">przy samym początku </w:t>
      </w:r>
      <w:r w:rsidR="000E068B">
        <w:t xml:space="preserve">stoi Kościół kawałek dalej jest cmentarz </w:t>
      </w:r>
      <w:r w:rsidR="00025771">
        <w:t xml:space="preserve">a niedaleko </w:t>
      </w:r>
      <w:r w:rsidR="00E11368">
        <w:t xml:space="preserve">cmentarza kapliczka . </w:t>
      </w:r>
      <w:r w:rsidR="00B34FF4">
        <w:t>Obok starówki</w:t>
      </w:r>
      <w:r w:rsidR="00CF0C95">
        <w:t xml:space="preserve"> </w:t>
      </w:r>
      <w:r w:rsidR="008E02AA">
        <w:t xml:space="preserve">jest duża łąka na której ukryty jest schron jeszcze z II wojny światowej </w:t>
      </w:r>
      <w:r w:rsidR="00BB1023">
        <w:t>.</w:t>
      </w:r>
      <w:r w:rsidR="0066793D">
        <w:t xml:space="preserve"> </w:t>
      </w:r>
      <w:r w:rsidR="00BB30D7">
        <w:t xml:space="preserve">Na starej drodze jest też pomnik dla </w:t>
      </w:r>
      <w:r w:rsidR="00CB484B">
        <w:t xml:space="preserve">żołnierzy 202 </w:t>
      </w:r>
      <w:r w:rsidR="00216055">
        <w:t xml:space="preserve">pułku piechoty </w:t>
      </w:r>
      <w:proofErr w:type="spellStart"/>
      <w:r w:rsidR="008B7B16">
        <w:t>rez</w:t>
      </w:r>
      <w:proofErr w:type="spellEnd"/>
      <w:r w:rsidR="008B7B16">
        <w:t xml:space="preserve"> i </w:t>
      </w:r>
      <w:r w:rsidR="008B7B16">
        <w:lastRenderedPageBreak/>
        <w:t xml:space="preserve">batalionu, </w:t>
      </w:r>
      <w:r w:rsidR="00A62408">
        <w:t xml:space="preserve">4 pułku strzelców podhalskich </w:t>
      </w:r>
      <w:r w:rsidR="00694FF0">
        <w:t xml:space="preserve">, 21 </w:t>
      </w:r>
      <w:r w:rsidR="00BD33D4">
        <w:t xml:space="preserve">batalionu </w:t>
      </w:r>
      <w:r w:rsidR="00B62697">
        <w:t xml:space="preserve">artylerii lekkiej  którzy w krwawym boju zatrzymali </w:t>
      </w:r>
      <w:r w:rsidR="000D3F9D">
        <w:t xml:space="preserve">dywizji hitlerowskich </w:t>
      </w:r>
      <w:r w:rsidR="0056558A">
        <w:t xml:space="preserve">w głąb Rzeczypospolitej </w:t>
      </w:r>
    </w:p>
    <w:p w:rsidR="0056558A" w:rsidRDefault="00A61596" w:rsidP="008D4E11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2330450</wp:posOffset>
            </wp:positionH>
            <wp:positionV relativeFrom="paragraph">
              <wp:posOffset>349250</wp:posOffset>
            </wp:positionV>
            <wp:extent cx="2206625" cy="2942590"/>
            <wp:effectExtent l="0" t="0" r="3175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36E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349885</wp:posOffset>
            </wp:positionV>
            <wp:extent cx="1943735" cy="2395220"/>
            <wp:effectExtent l="0" t="0" r="0" b="508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59F" w:rsidRDefault="00C6224F" w:rsidP="008D4E11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2974340</wp:posOffset>
            </wp:positionV>
            <wp:extent cx="2237740" cy="2983865"/>
            <wp:effectExtent l="0" t="0" r="0" b="6985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224F" w:rsidRDefault="00C6224F" w:rsidP="008D4E11"/>
    <w:p w:rsidR="006B70C4" w:rsidRDefault="006B70C4" w:rsidP="008D4E11">
      <w:pPr>
        <w:rPr>
          <w:b/>
          <w:bCs/>
        </w:rPr>
      </w:pPr>
      <w:r>
        <w:rPr>
          <w:b/>
          <w:bCs/>
        </w:rPr>
        <w:t xml:space="preserve">Szkoła Podstawowa Im. Jana Marka w Pogórzu </w:t>
      </w:r>
    </w:p>
    <w:p w:rsidR="006B70C4" w:rsidRDefault="006B70C4" w:rsidP="008D4E11">
      <w:r>
        <w:t xml:space="preserve">Nasza szkoła </w:t>
      </w:r>
      <w:r w:rsidR="00C42EDA">
        <w:t xml:space="preserve">. Dzieje się tutaj wiele imprez okolicznościowych np. : urodziny </w:t>
      </w:r>
      <w:r w:rsidR="009D46A2">
        <w:t xml:space="preserve">Jana Marka w który często są organizowane zawody sportowe </w:t>
      </w:r>
      <w:r w:rsidR="00261B5D">
        <w:t xml:space="preserve">gdyż nasz patron było sportowe i sam wiele ćwiczył </w:t>
      </w:r>
      <w:r w:rsidR="00692DAC">
        <w:sym w:font="Wingdings" w:char="F04A"/>
      </w:r>
    </w:p>
    <w:p w:rsidR="00692DAC" w:rsidRDefault="00692DAC" w:rsidP="008D4E11"/>
    <w:p w:rsidR="00261B5D" w:rsidRPr="006B70C4" w:rsidRDefault="0077441F" w:rsidP="008D4E11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63665" cy="4847590"/>
            <wp:effectExtent l="0" t="0" r="0" b="0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484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4B9" w:rsidRDefault="00EA64B9" w:rsidP="008D4E11"/>
    <w:p w:rsidR="008A3261" w:rsidRPr="008A3261" w:rsidRDefault="005742A2" w:rsidP="008D4E11">
      <w:pPr>
        <w:rPr>
          <w:b/>
          <w:bCs/>
        </w:rPr>
      </w:pPr>
      <w:r>
        <w:rPr>
          <w:b/>
          <w:bCs/>
        </w:rPr>
        <w:t>Klub Sportowy Pogórza LKS</w:t>
      </w:r>
    </w:p>
    <w:p w:rsidR="005742A2" w:rsidRDefault="008A3261" w:rsidP="008D4E11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893445</wp:posOffset>
            </wp:positionV>
            <wp:extent cx="1818005" cy="1363345"/>
            <wp:effectExtent l="0" t="0" r="0" b="8255"/>
            <wp:wrapTopAndBottom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3906520</wp:posOffset>
            </wp:positionH>
            <wp:positionV relativeFrom="paragraph">
              <wp:posOffset>705485</wp:posOffset>
            </wp:positionV>
            <wp:extent cx="2174875" cy="1631315"/>
            <wp:effectExtent l="0" t="0" r="0" b="6985"/>
            <wp:wrapTopAndBottom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2A2">
        <w:t xml:space="preserve">Na LKS </w:t>
      </w:r>
      <w:r w:rsidR="00A82483">
        <w:t>często rozgrywane są różne mecze</w:t>
      </w:r>
      <w:r w:rsidR="004E64F7">
        <w:t xml:space="preserve">. Organizowany też jest </w:t>
      </w:r>
      <w:r w:rsidR="008C63A4">
        <w:t xml:space="preserve">Cross świętojański </w:t>
      </w:r>
      <w:r w:rsidR="00BB4620">
        <w:t xml:space="preserve">. W zimę często na LKS jeżdżą Narciarze </w:t>
      </w:r>
      <w:r w:rsidR="00BC1C8C">
        <w:t xml:space="preserve">a w lato koło LKS jeżdżą wrotkarze ,rowerzyści lub spotykają się tam </w:t>
      </w:r>
      <w:r w:rsidR="0065438F">
        <w:t>przyjaciele i znajomi .</w:t>
      </w:r>
    </w:p>
    <w:p w:rsidR="0065438F" w:rsidRPr="005742A2" w:rsidRDefault="008A3261" w:rsidP="008D4E11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2051050</wp:posOffset>
            </wp:positionH>
            <wp:positionV relativeFrom="paragraph">
              <wp:posOffset>0</wp:posOffset>
            </wp:positionV>
            <wp:extent cx="2032000" cy="1524000"/>
            <wp:effectExtent l="0" t="0" r="6350" b="0"/>
            <wp:wrapTopAndBottom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401C" w:rsidRDefault="0042401C" w:rsidP="008D4E11"/>
    <w:p w:rsidR="008A3261" w:rsidRDefault="008A3261" w:rsidP="008D4E11"/>
    <w:p w:rsidR="008A3261" w:rsidRDefault="00261778" w:rsidP="008D4E11">
      <w:pPr>
        <w:rPr>
          <w:b/>
          <w:bCs/>
        </w:rPr>
      </w:pPr>
      <w:r>
        <w:rPr>
          <w:b/>
          <w:bCs/>
        </w:rPr>
        <w:t xml:space="preserve">Boisko </w:t>
      </w:r>
    </w:p>
    <w:p w:rsidR="00261778" w:rsidRDefault="00261778" w:rsidP="008D4E11">
      <w:r>
        <w:t xml:space="preserve">Na tym boisku trenują piłkarze </w:t>
      </w:r>
      <w:r w:rsidR="0033564D">
        <w:t xml:space="preserve">czasami treningi ma tu ochotnicza straż pożarna </w:t>
      </w:r>
      <w:r w:rsidR="00714367">
        <w:t xml:space="preserve">a aktualnie w godzinach rannych ćwiczą tu strzelanie. </w:t>
      </w:r>
    </w:p>
    <w:p w:rsidR="00714367" w:rsidRDefault="00B83D06" w:rsidP="008D4E11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3403250</wp:posOffset>
            </wp:positionH>
            <wp:positionV relativeFrom="paragraph">
              <wp:posOffset>210010</wp:posOffset>
            </wp:positionV>
            <wp:extent cx="2977580" cy="2233185"/>
            <wp:effectExtent l="0" t="0" r="0" b="0"/>
            <wp:wrapTopAndBottom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580" cy="223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5F7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213995</wp:posOffset>
            </wp:positionV>
            <wp:extent cx="2984500" cy="2238375"/>
            <wp:effectExtent l="0" t="0" r="6350" b="0"/>
            <wp:wrapTopAndBottom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694A" w:rsidRDefault="00EF694A" w:rsidP="008D4E11"/>
    <w:p w:rsidR="00EF694A" w:rsidRDefault="00EF694A" w:rsidP="008D4E11">
      <w:r>
        <w:rPr>
          <w:b/>
          <w:bCs/>
        </w:rPr>
        <w:t xml:space="preserve">Stary dom </w:t>
      </w:r>
    </w:p>
    <w:p w:rsidR="00EF694A" w:rsidRDefault="004D0351" w:rsidP="008D4E11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199133E3" wp14:editId="72805740">
            <wp:simplePos x="0" y="0"/>
            <wp:positionH relativeFrom="column">
              <wp:posOffset>693420</wp:posOffset>
            </wp:positionH>
            <wp:positionV relativeFrom="paragraph">
              <wp:posOffset>669290</wp:posOffset>
            </wp:positionV>
            <wp:extent cx="3068955" cy="2301240"/>
            <wp:effectExtent l="0" t="0" r="0" b="3810"/>
            <wp:wrapTopAndBottom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94A">
        <w:t xml:space="preserve">Ten dom jest tu bardzo długo </w:t>
      </w:r>
      <w:r w:rsidR="007A11D1">
        <w:t xml:space="preserve">poprzednia właścicielka już niestety nie żyje. </w:t>
      </w:r>
      <w:r w:rsidR="00A54610">
        <w:t xml:space="preserve">Ludzie mieszkający tam teraz </w:t>
      </w:r>
      <w:r w:rsidR="007C267F">
        <w:t xml:space="preserve">odnowił drzwi i okna przez co dom nie wygląda już tak jak wcześniej </w:t>
      </w:r>
      <w:r w:rsidR="00A063EC">
        <w:t xml:space="preserve"> </w:t>
      </w:r>
    </w:p>
    <w:p w:rsidR="007C267F" w:rsidRDefault="007C267F" w:rsidP="008D4E11"/>
    <w:p w:rsidR="00A765C8" w:rsidRDefault="00C6747C" w:rsidP="008D4E11">
      <w:pPr>
        <w:rPr>
          <w:b/>
          <w:bCs/>
        </w:rPr>
      </w:pPr>
      <w:r>
        <w:rPr>
          <w:b/>
          <w:bCs/>
        </w:rPr>
        <w:t xml:space="preserve">Ścieżka </w:t>
      </w:r>
      <w:proofErr w:type="spellStart"/>
      <w:r w:rsidR="00A765C8">
        <w:rPr>
          <w:b/>
          <w:bCs/>
        </w:rPr>
        <w:t>edukacyjno</w:t>
      </w:r>
      <w:proofErr w:type="spellEnd"/>
      <w:r>
        <w:rPr>
          <w:b/>
          <w:bCs/>
        </w:rPr>
        <w:t xml:space="preserve"> historyczna</w:t>
      </w:r>
    </w:p>
    <w:p w:rsidR="007C267F" w:rsidRDefault="004052B6" w:rsidP="008D4E11">
      <w:r>
        <w:t xml:space="preserve">Na ścieżce edukacyjno historycznej porozstawiane są tablice z opisem sytuacji Polski i Pogórza podczas II wojny światowej </w:t>
      </w:r>
    </w:p>
    <w:p w:rsidR="004052B6" w:rsidRPr="007C267F" w:rsidRDefault="000E0DCB" w:rsidP="008D4E11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756920</wp:posOffset>
            </wp:positionV>
            <wp:extent cx="4866005" cy="3648075"/>
            <wp:effectExtent l="0" t="0" r="0" b="9525"/>
            <wp:wrapTopAndBottom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00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7DE" w:rsidRDefault="00B27EB1" w:rsidP="008D4E11">
      <w:r>
        <w:rPr>
          <w:b/>
          <w:bCs/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-317412</wp:posOffset>
            </wp:positionH>
            <wp:positionV relativeFrom="paragraph">
              <wp:posOffset>4792250</wp:posOffset>
            </wp:positionV>
            <wp:extent cx="5591503" cy="4193481"/>
            <wp:effectExtent l="0" t="0" r="0" b="0"/>
            <wp:wrapTopAndBottom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807" cy="4193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8E2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370195" cy="4027805"/>
            <wp:effectExtent l="0" t="0" r="1905" b="0"/>
            <wp:wrapTopAndBottom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351" w:rsidRDefault="004D0351" w:rsidP="008D4E11"/>
    <w:p w:rsidR="004D0351" w:rsidRPr="00EF694A" w:rsidRDefault="004D0351" w:rsidP="008D4E11"/>
    <w:sectPr w:rsidR="004D0351" w:rsidRPr="00EF694A">
      <w:footerReference w:type="default" r:id="rId32"/>
      <w:pgSz w:w="11907" w:h="16839" w:code="9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E0C35" w:rsidRDefault="001E0C35">
      <w:pPr>
        <w:spacing w:after="0" w:line="240" w:lineRule="auto"/>
      </w:pPr>
      <w:r>
        <w:separator/>
      </w:r>
    </w:p>
  </w:endnote>
  <w:endnote w:type="continuationSeparator" w:id="0">
    <w:p w:rsidR="001E0C35" w:rsidRDefault="001E0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22E9B" w:rsidRDefault="000D4EAA"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E0C35" w:rsidRDefault="001E0C35">
      <w:pPr>
        <w:spacing w:after="0" w:line="240" w:lineRule="auto"/>
      </w:pPr>
      <w:r>
        <w:separator/>
      </w:r>
    </w:p>
  </w:footnote>
  <w:footnote w:type="continuationSeparator" w:id="0">
    <w:p w:rsidR="001E0C35" w:rsidRDefault="001E0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4597400">
    <w:abstractNumId w:val="8"/>
  </w:num>
  <w:num w:numId="2" w16cid:durableId="1396969308">
    <w:abstractNumId w:val="8"/>
  </w:num>
  <w:num w:numId="3" w16cid:durableId="467629562">
    <w:abstractNumId w:val="9"/>
  </w:num>
  <w:num w:numId="4" w16cid:durableId="1565022971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 w16cid:durableId="1901206734">
    <w:abstractNumId w:val="10"/>
  </w:num>
  <w:num w:numId="6" w16cid:durableId="1755709520">
    <w:abstractNumId w:val="7"/>
  </w:num>
  <w:num w:numId="7" w16cid:durableId="1023091016">
    <w:abstractNumId w:val="6"/>
  </w:num>
  <w:num w:numId="8" w16cid:durableId="310990407">
    <w:abstractNumId w:val="5"/>
  </w:num>
  <w:num w:numId="9" w16cid:durableId="1271006114">
    <w:abstractNumId w:val="4"/>
  </w:num>
  <w:num w:numId="10" w16cid:durableId="896284732">
    <w:abstractNumId w:val="3"/>
  </w:num>
  <w:num w:numId="11" w16cid:durableId="584385744">
    <w:abstractNumId w:val="2"/>
  </w:num>
  <w:num w:numId="12" w16cid:durableId="723484351">
    <w:abstractNumId w:val="1"/>
  </w:num>
  <w:num w:numId="13" w16cid:durableId="1493450151">
    <w:abstractNumId w:val="0"/>
  </w:num>
  <w:num w:numId="14" w16cid:durableId="951012024">
    <w:abstractNumId w:val="8"/>
    <w:lvlOverride w:ilvl="0">
      <w:startOverride w:val="1"/>
    </w:lvlOverride>
  </w:num>
  <w:num w:numId="15" w16cid:durableId="1863474571">
    <w:abstractNumId w:val="8"/>
  </w:num>
  <w:num w:numId="16" w16cid:durableId="90094085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5C5"/>
    <w:rsid w:val="00025771"/>
    <w:rsid w:val="000D3F9D"/>
    <w:rsid w:val="000D4EAA"/>
    <w:rsid w:val="000D5F15"/>
    <w:rsid w:val="000E068B"/>
    <w:rsid w:val="000E0DCB"/>
    <w:rsid w:val="00131A6E"/>
    <w:rsid w:val="00141953"/>
    <w:rsid w:val="00172B98"/>
    <w:rsid w:val="00182566"/>
    <w:rsid w:val="00191B8B"/>
    <w:rsid w:val="001E0C35"/>
    <w:rsid w:val="001F35E1"/>
    <w:rsid w:val="00216055"/>
    <w:rsid w:val="00261778"/>
    <w:rsid w:val="00261B5D"/>
    <w:rsid w:val="002D03FC"/>
    <w:rsid w:val="0033564D"/>
    <w:rsid w:val="003867DB"/>
    <w:rsid w:val="003B41B1"/>
    <w:rsid w:val="003B6C5A"/>
    <w:rsid w:val="004052B6"/>
    <w:rsid w:val="0042401C"/>
    <w:rsid w:val="004337D1"/>
    <w:rsid w:val="00462C4E"/>
    <w:rsid w:val="00466C5D"/>
    <w:rsid w:val="004B28B1"/>
    <w:rsid w:val="004D0351"/>
    <w:rsid w:val="004D4D0A"/>
    <w:rsid w:val="004E64F7"/>
    <w:rsid w:val="005157E7"/>
    <w:rsid w:val="0056558A"/>
    <w:rsid w:val="00571B6B"/>
    <w:rsid w:val="005742A2"/>
    <w:rsid w:val="005C66B9"/>
    <w:rsid w:val="005E1715"/>
    <w:rsid w:val="00616EC9"/>
    <w:rsid w:val="00617A3C"/>
    <w:rsid w:val="006455DA"/>
    <w:rsid w:val="0065438F"/>
    <w:rsid w:val="0066793D"/>
    <w:rsid w:val="00692DAC"/>
    <w:rsid w:val="00694FF0"/>
    <w:rsid w:val="006A56C8"/>
    <w:rsid w:val="006A6B70"/>
    <w:rsid w:val="006B70C4"/>
    <w:rsid w:val="00707110"/>
    <w:rsid w:val="00714367"/>
    <w:rsid w:val="0075187F"/>
    <w:rsid w:val="00760EB7"/>
    <w:rsid w:val="0077441F"/>
    <w:rsid w:val="007A11D1"/>
    <w:rsid w:val="007C267F"/>
    <w:rsid w:val="00825A62"/>
    <w:rsid w:val="00855F04"/>
    <w:rsid w:val="00867F19"/>
    <w:rsid w:val="008968E2"/>
    <w:rsid w:val="008A3261"/>
    <w:rsid w:val="008A646D"/>
    <w:rsid w:val="008B7B16"/>
    <w:rsid w:val="008C6137"/>
    <w:rsid w:val="008C63A4"/>
    <w:rsid w:val="008D4E11"/>
    <w:rsid w:val="008E02AA"/>
    <w:rsid w:val="009211DB"/>
    <w:rsid w:val="009370B7"/>
    <w:rsid w:val="009B0875"/>
    <w:rsid w:val="009B5F22"/>
    <w:rsid w:val="009D46A2"/>
    <w:rsid w:val="00A063EC"/>
    <w:rsid w:val="00A1036E"/>
    <w:rsid w:val="00A17E17"/>
    <w:rsid w:val="00A54610"/>
    <w:rsid w:val="00A61596"/>
    <w:rsid w:val="00A62408"/>
    <w:rsid w:val="00A705D3"/>
    <w:rsid w:val="00A70E0E"/>
    <w:rsid w:val="00A765C8"/>
    <w:rsid w:val="00A82483"/>
    <w:rsid w:val="00AE1EF1"/>
    <w:rsid w:val="00AE5E43"/>
    <w:rsid w:val="00AE78CC"/>
    <w:rsid w:val="00AF75F7"/>
    <w:rsid w:val="00B27EB1"/>
    <w:rsid w:val="00B34FF4"/>
    <w:rsid w:val="00B62697"/>
    <w:rsid w:val="00B83D06"/>
    <w:rsid w:val="00BA033A"/>
    <w:rsid w:val="00BB1023"/>
    <w:rsid w:val="00BB30D7"/>
    <w:rsid w:val="00BB4620"/>
    <w:rsid w:val="00BC1C8C"/>
    <w:rsid w:val="00BD33D4"/>
    <w:rsid w:val="00C225C5"/>
    <w:rsid w:val="00C42EDA"/>
    <w:rsid w:val="00C61189"/>
    <w:rsid w:val="00C6224F"/>
    <w:rsid w:val="00C6747C"/>
    <w:rsid w:val="00C75E6C"/>
    <w:rsid w:val="00CB484B"/>
    <w:rsid w:val="00CF0C95"/>
    <w:rsid w:val="00D144D7"/>
    <w:rsid w:val="00D6659F"/>
    <w:rsid w:val="00E11368"/>
    <w:rsid w:val="00E657DE"/>
    <w:rsid w:val="00E73E42"/>
    <w:rsid w:val="00EA64B9"/>
    <w:rsid w:val="00EA7DC3"/>
    <w:rsid w:val="00EB42A6"/>
    <w:rsid w:val="00EC4D39"/>
    <w:rsid w:val="00EF694A"/>
    <w:rsid w:val="00F075A9"/>
    <w:rsid w:val="00F22E9B"/>
    <w:rsid w:val="00F47365"/>
    <w:rsid w:val="00F565D4"/>
    <w:rsid w:val="00FA0674"/>
    <w:rsid w:val="00FC5E03"/>
    <w:rsid w:val="00FF5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A29D4E3D-7067-3945-82C3-99D1A7646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pl-PL" w:eastAsia="ja-JP" w:bidi="pl-PL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C4D39"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ytuZnak">
    <w:name w:val="Tytuł Znak"/>
    <w:basedOn w:val="Domylnaczcionkaakapitu"/>
    <w:link w:val="Tytu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Podtytu">
    <w:name w:val="Subtitle"/>
    <w:basedOn w:val="Normalny"/>
    <w:link w:val="PodtytuZnak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Wyrnieniedelikatne">
    <w:name w:val="Subtle Emphasis"/>
    <w:basedOn w:val="Domylnaczcionkaakapitu"/>
    <w:uiPriority w:val="19"/>
    <w:semiHidden/>
    <w:unhideWhenUsed/>
    <w:qFormat/>
    <w:rPr>
      <w:i/>
      <w:iCs/>
      <w:color w:val="666660" w:themeColor="text2" w:themeTint="B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Pogrubienie">
    <w:name w:val="Strong"/>
    <w:basedOn w:val="Domylnaczcionkaakapitu"/>
    <w:uiPriority w:val="22"/>
    <w:semiHidden/>
    <w:unhideWhenUsed/>
    <w:qFormat/>
    <w:rPr>
      <w:b/>
      <w:bCs/>
      <w:color w:val="666660" w:themeColor="text2" w:themeTint="BF"/>
    </w:r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CytatZnak">
    <w:name w:val="Cytat Znak"/>
    <w:basedOn w:val="Domylnaczcionkaakapitu"/>
    <w:link w:val="Cytat"/>
    <w:uiPriority w:val="29"/>
    <w:semiHidden/>
    <w:rPr>
      <w:i/>
      <w:iCs/>
      <w:sz w:val="34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Pr>
      <w:b/>
      <w:i/>
      <w:iCs/>
      <w:color w:val="454541" w:themeColor="text2" w:themeTint="E6"/>
      <w:sz w:val="34"/>
    </w:rPr>
  </w:style>
  <w:style w:type="character" w:styleId="Odwoaniedelikatne">
    <w:name w:val="Subtle Reference"/>
    <w:basedOn w:val="Domylnaczcionkaakapitu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Legenda">
    <w:name w:val="caption"/>
    <w:basedOn w:val="Normalny"/>
    <w:next w:val="Normalny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outlineLvl w:val="9"/>
    </w:p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character" w:styleId="Tytuksiki">
    <w:name w:val="Book Title"/>
    <w:basedOn w:val="Domylnaczcionkaakapitu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Nagwekwykazurde">
    <w:name w:val="toa heading"/>
    <w:basedOn w:val="Normalny"/>
    <w:next w:val="Normalny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Nagwek">
    <w:name w:val="header"/>
    <w:basedOn w:val="Normalny"/>
    <w:link w:val="NagwekZnak"/>
    <w:uiPriority w:val="99"/>
    <w:unhideWhenUsed/>
    <w:pPr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</w:style>
  <w:style w:type="paragraph" w:styleId="Stopka">
    <w:name w:val="footer"/>
    <w:basedOn w:val="Normalny"/>
    <w:link w:val="StopkaZnak"/>
    <w:uiPriority w:val="99"/>
    <w:unhideWhenUsed/>
    <w:pPr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26" Type="http://schemas.openxmlformats.org/officeDocument/2006/relationships/image" Target="media/image20.jpeg" /><Relationship Id="rId3" Type="http://schemas.openxmlformats.org/officeDocument/2006/relationships/settings" Target="settings.xml" /><Relationship Id="rId21" Type="http://schemas.openxmlformats.org/officeDocument/2006/relationships/image" Target="media/image15.jpeg" /><Relationship Id="rId34" Type="http://schemas.openxmlformats.org/officeDocument/2006/relationships/theme" Target="theme/theme1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5" Type="http://schemas.openxmlformats.org/officeDocument/2006/relationships/image" Target="media/image19.jpeg" /><Relationship Id="rId33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0" Type="http://schemas.openxmlformats.org/officeDocument/2006/relationships/image" Target="media/image14.jpeg" /><Relationship Id="rId29" Type="http://schemas.openxmlformats.org/officeDocument/2006/relationships/image" Target="media/image23.jpe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24" Type="http://schemas.openxmlformats.org/officeDocument/2006/relationships/image" Target="media/image18.jpeg" /><Relationship Id="rId32" Type="http://schemas.openxmlformats.org/officeDocument/2006/relationships/footer" Target="footer1.xml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23" Type="http://schemas.openxmlformats.org/officeDocument/2006/relationships/image" Target="media/image17.jpeg" /><Relationship Id="rId28" Type="http://schemas.openxmlformats.org/officeDocument/2006/relationships/image" Target="media/image22.jpeg" /><Relationship Id="rId10" Type="http://schemas.openxmlformats.org/officeDocument/2006/relationships/image" Target="media/image4.jpeg" /><Relationship Id="rId19" Type="http://schemas.openxmlformats.org/officeDocument/2006/relationships/image" Target="media/image13.jpeg" /><Relationship Id="rId31" Type="http://schemas.openxmlformats.org/officeDocument/2006/relationships/image" Target="media/image25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Relationship Id="rId22" Type="http://schemas.openxmlformats.org/officeDocument/2006/relationships/image" Target="media/image16.jpeg" /><Relationship Id="rId27" Type="http://schemas.openxmlformats.org/officeDocument/2006/relationships/image" Target="media/image21.jpeg" /><Relationship Id="rId30" Type="http://schemas.openxmlformats.org/officeDocument/2006/relationships/image" Target="media/image24.jpe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D0019583-A59B-6242-B538-DA7A72282711%7dtf50002001.dotx" TargetMode="External" 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%7bD0019583-A59B-6242-B538-DA7A72282711%7dtf50002001.dotx</Template>
  <TotalTime>1</TotalTime>
  <Pages>9</Pages>
  <Words>277</Words>
  <Characters>1664</Characters>
  <Application>Microsoft Office Word</Application>
  <DocSecurity>0</DocSecurity>
  <Lines>13</Lines>
  <Paragraphs>3</Paragraphs>
  <ScaleCrop>false</ScaleCrop>
  <Company/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wiktoriaolszowska60@outlook.com</dc:creator>
  <cp:keywords/>
  <dc:description/>
  <cp:lastModifiedBy>wiktoriaolszowska60@outlook.com</cp:lastModifiedBy>
  <cp:revision>2</cp:revision>
  <dcterms:created xsi:type="dcterms:W3CDTF">2022-06-06T15:54:00Z</dcterms:created>
  <dcterms:modified xsi:type="dcterms:W3CDTF">2022-06-06T15:54:00Z</dcterms:modified>
</cp:coreProperties>
</file>